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1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473"/>
      </w:tblGrid>
      <w:tr w:rsidR="000172E5" w:rsidRPr="00637200" w14:paraId="738F18BA" w14:textId="77777777" w:rsidTr="005134BD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5134BD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23" w:type="pct"/>
                <w:vAlign w:val="bottom"/>
              </w:tcPr>
              <w:p w14:paraId="53B486D7" w14:textId="77777777" w:rsidR="000172E5" w:rsidRPr="00637200" w:rsidRDefault="007147D7" w:rsidP="005134BD">
                <w:pPr>
                  <w:pStyle w:val="Wcicienormalne"/>
                  <w:ind w:hanging="686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77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5134BD">
        <w:tc>
          <w:tcPr>
            <w:tcW w:w="1523" w:type="pct"/>
            <w:vAlign w:val="bottom"/>
          </w:tcPr>
          <w:p w14:paraId="74607E88" w14:textId="77777777" w:rsidR="000172E5" w:rsidRPr="00637200" w:rsidRDefault="001D2B56" w:rsidP="005134BD">
            <w:pPr>
              <w:pStyle w:val="Wcicienormalne"/>
              <w:ind w:left="176" w:hanging="142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5134BD">
        <w:tc>
          <w:tcPr>
            <w:tcW w:w="1523" w:type="pct"/>
            <w:vAlign w:val="bottom"/>
          </w:tcPr>
          <w:p w14:paraId="55BF1A52" w14:textId="77777777" w:rsidR="00292898" w:rsidRPr="00637200" w:rsidRDefault="001D2B56" w:rsidP="005134BD">
            <w:pPr>
              <w:pStyle w:val="Wcicienormalne"/>
              <w:ind w:hanging="686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4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5134BD">
        <w:tc>
          <w:tcPr>
            <w:tcW w:w="1523" w:type="pct"/>
            <w:vAlign w:val="bottom"/>
          </w:tcPr>
          <w:p w14:paraId="35001173" w14:textId="77777777" w:rsidR="006865CF" w:rsidRPr="00637200" w:rsidRDefault="001D2B56" w:rsidP="005134BD">
            <w:pPr>
              <w:pStyle w:val="Wcicienormalne"/>
              <w:ind w:left="34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77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5134BD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5134BD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5134BD">
        <w:tc>
          <w:tcPr>
            <w:tcW w:w="1523" w:type="pct"/>
            <w:vAlign w:val="bottom"/>
          </w:tcPr>
          <w:p w14:paraId="472549F7" w14:textId="77777777" w:rsidR="000172E5" w:rsidRPr="00846B76" w:rsidRDefault="006865CF" w:rsidP="005B59E7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477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5134BD">
        <w:tc>
          <w:tcPr>
            <w:tcW w:w="1523" w:type="pct"/>
            <w:vAlign w:val="bottom"/>
          </w:tcPr>
          <w:p w14:paraId="4E5AEED8" w14:textId="77777777" w:rsidR="000172E5" w:rsidRPr="00846B76" w:rsidRDefault="006865CF" w:rsidP="005B59E7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34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775041">
        <w:trPr>
          <w:trHeight w:val="569"/>
        </w:trPr>
        <w:tc>
          <w:tcPr>
            <w:tcW w:w="1523" w:type="pct"/>
            <w:vAlign w:val="bottom"/>
          </w:tcPr>
          <w:p w14:paraId="4942809C" w14:textId="73296174" w:rsidR="00775041" w:rsidRDefault="00775041" w:rsidP="00775041">
            <w:pPr>
              <w:pStyle w:val="Wcicienormalne"/>
              <w:spacing w:before="0"/>
              <w:ind w:left="0"/>
            </w:pPr>
          </w:p>
          <w:p w14:paraId="77998E74" w14:textId="675BBEC8" w:rsidR="00775041" w:rsidRPr="00846B76" w:rsidRDefault="00775041" w:rsidP="00775041">
            <w:pPr>
              <w:pStyle w:val="Wcicienormalne"/>
              <w:spacing w:before="0"/>
              <w:ind w:left="0"/>
            </w:pPr>
            <w:r>
              <w:t xml:space="preserve">Planowane miejsce </w:t>
            </w:r>
          </w:p>
        </w:tc>
        <w:tc>
          <w:tcPr>
            <w:tcW w:w="34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775041">
            <w:pPr>
              <w:spacing w:before="0"/>
            </w:pPr>
          </w:p>
        </w:tc>
      </w:tr>
      <w:tr w:rsidR="000172E5" w:rsidRPr="00846B76" w14:paraId="3130B6CA" w14:textId="77777777" w:rsidTr="005134BD">
        <w:tc>
          <w:tcPr>
            <w:tcW w:w="1523" w:type="pct"/>
            <w:vAlign w:val="bottom"/>
          </w:tcPr>
          <w:p w14:paraId="3ACCD187" w14:textId="6BD03CDD" w:rsidR="000172E5" w:rsidRPr="00846B76" w:rsidRDefault="00775041" w:rsidP="00775041">
            <w:pPr>
              <w:pStyle w:val="Wcicienormalne"/>
              <w:spacing w:before="0"/>
              <w:ind w:left="0"/>
            </w:pPr>
            <w:r>
              <w:t xml:space="preserve">biwakowania (nazwa obszaru, lokalizacja)         </w:t>
            </w:r>
          </w:p>
        </w:tc>
        <w:tc>
          <w:tcPr>
            <w:tcW w:w="3477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775041">
            <w:pPr>
              <w:spacing w:before="0"/>
            </w:pPr>
          </w:p>
        </w:tc>
      </w:tr>
      <w:tr w:rsidR="000172E5" w:rsidRPr="00846B76" w14:paraId="20E5CAF0" w14:textId="77777777" w:rsidTr="005134BD">
        <w:trPr>
          <w:trHeight w:val="588"/>
        </w:trPr>
        <w:tc>
          <w:tcPr>
            <w:tcW w:w="1523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477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134BD" w:rsidRPr="00846B76" w14:paraId="3348F9F0" w14:textId="77777777" w:rsidTr="005134BD">
        <w:trPr>
          <w:trHeight w:val="1713"/>
        </w:trPr>
        <w:tc>
          <w:tcPr>
            <w:tcW w:w="1523" w:type="pct"/>
            <w:vAlign w:val="bottom"/>
          </w:tcPr>
          <w:p w14:paraId="18D94032" w14:textId="77777777" w:rsidR="005134BD" w:rsidRDefault="005134BD" w:rsidP="005134BD">
            <w:pPr>
              <w:rPr>
                <w:rFonts w:cs="Times New Roman"/>
                <w:color w:val="000000" w:themeColor="text1"/>
              </w:rPr>
            </w:pPr>
          </w:p>
          <w:p w14:paraId="365FABB8" w14:textId="77777777" w:rsidR="005134BD" w:rsidRDefault="005134BD" w:rsidP="005134BD">
            <w:pPr>
              <w:rPr>
                <w:rFonts w:cs="Times New Roman"/>
                <w:color w:val="000000" w:themeColor="text1"/>
              </w:rPr>
            </w:pPr>
          </w:p>
          <w:p w14:paraId="679B202A" w14:textId="77777777" w:rsidR="00775041" w:rsidRDefault="00775041" w:rsidP="005134BD">
            <w:pPr>
              <w:rPr>
                <w:rFonts w:cs="Times New Roman"/>
                <w:color w:val="000000" w:themeColor="text1"/>
              </w:rPr>
            </w:pPr>
          </w:p>
          <w:p w14:paraId="1E6A7FB7" w14:textId="2CC255BB" w:rsidR="005134BD" w:rsidRPr="005134BD" w:rsidRDefault="005134BD" w:rsidP="005134B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gromadzenie danych </w:t>
            </w:r>
            <w:r w:rsidRPr="004957C0">
              <w:rPr>
                <w:rFonts w:cs="Times New Roman"/>
                <w:color w:val="000000" w:themeColor="text1"/>
              </w:rPr>
              <w:t>osobowych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477" w:type="pct"/>
            <w:tcBorders>
              <w:bottom w:val="single" w:sz="4" w:space="0" w:color="auto"/>
            </w:tcBorders>
            <w:vAlign w:val="bottom"/>
          </w:tcPr>
          <w:p w14:paraId="76B25A8E" w14:textId="4DD984A4" w:rsidR="005134BD" w:rsidRPr="005B59E7" w:rsidRDefault="001D2B56" w:rsidP="005134BD">
            <w:pPr>
              <w:ind w:right="-43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sdt>
              <w:sdtPr>
                <w:id w:val="-276332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4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34BD">
              <w:t xml:space="preserve"> </w:t>
            </w:r>
            <w:r w:rsidR="005134BD" w:rsidRPr="005134BD">
              <w:rPr>
                <w:color w:val="000000"/>
                <w:sz w:val="24"/>
                <w:szCs w:val="24"/>
              </w:rPr>
              <w:t>Wyrażam zgod</w:t>
            </w:r>
            <w:r w:rsidR="005134BD">
              <w:rPr>
                <w:color w:val="000000"/>
                <w:sz w:val="24"/>
                <w:szCs w:val="24"/>
              </w:rPr>
              <w:t xml:space="preserve">ę na przetwarzanie moich danych </w:t>
            </w:r>
            <w:r w:rsidR="005134BD" w:rsidRPr="005134BD">
              <w:rPr>
                <w:color w:val="000000"/>
                <w:sz w:val="24"/>
                <w:szCs w:val="24"/>
              </w:rPr>
              <w:t>osobowych, podanych w niniejszym zgłoszeniu noclegu, w ra</w:t>
            </w:r>
            <w:r w:rsidR="005134BD">
              <w:rPr>
                <w:color w:val="000000"/>
                <w:sz w:val="24"/>
                <w:szCs w:val="24"/>
              </w:rPr>
              <w:t xml:space="preserve">mach Programu „Zanocuj w lesie” (klauzula RODO –Zał. nr 1) </w:t>
            </w:r>
          </w:p>
        </w:tc>
      </w:tr>
      <w:tr w:rsidR="005134BD" w:rsidRPr="00846B76" w14:paraId="1814EA32" w14:textId="77777777" w:rsidTr="005134BD">
        <w:tc>
          <w:tcPr>
            <w:tcW w:w="1523" w:type="pct"/>
            <w:vAlign w:val="bottom"/>
          </w:tcPr>
          <w:p w14:paraId="281CF6D8" w14:textId="228E2D25" w:rsidR="005134BD" w:rsidRPr="00F71B2C" w:rsidRDefault="005134BD" w:rsidP="005134BD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477" w:type="pct"/>
            <w:tcBorders>
              <w:bottom w:val="single" w:sz="4" w:space="0" w:color="auto"/>
            </w:tcBorders>
            <w:vAlign w:val="bottom"/>
          </w:tcPr>
          <w:p w14:paraId="7A36818D" w14:textId="0FF97D7A" w:rsidR="005134BD" w:rsidRPr="004957C0" w:rsidRDefault="001D2B56" w:rsidP="005134BD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34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34BD">
              <w:t xml:space="preserve"> </w:t>
            </w:r>
            <w:r w:rsidR="005134BD" w:rsidRPr="005134BD">
              <w:rPr>
                <w:sz w:val="24"/>
              </w:rPr>
              <w:t>Zapoznałem się regulaminem obowiązującym na obszarze objętym programem „Zanocuj w lesie”</w:t>
            </w:r>
          </w:p>
        </w:tc>
      </w:tr>
    </w:tbl>
    <w:p w14:paraId="0EE00ADF" w14:textId="77777777" w:rsidR="005134BD" w:rsidRDefault="005134BD" w:rsidP="004911EC">
      <w:pPr>
        <w:jc w:val="right"/>
        <w:rPr>
          <w:rFonts w:ascii="Arial" w:hAnsi="Arial" w:cs="Arial"/>
          <w:sz w:val="22"/>
          <w:szCs w:val="22"/>
        </w:rPr>
      </w:pPr>
    </w:p>
    <w:p w14:paraId="440DD0BF" w14:textId="77777777" w:rsidR="005134BD" w:rsidRDefault="005134BD" w:rsidP="004911EC">
      <w:pPr>
        <w:jc w:val="right"/>
        <w:rPr>
          <w:rFonts w:ascii="Arial" w:hAnsi="Arial" w:cs="Arial"/>
          <w:sz w:val="22"/>
          <w:szCs w:val="22"/>
        </w:rPr>
      </w:pPr>
    </w:p>
    <w:p w14:paraId="610E1104" w14:textId="77777777" w:rsidR="005134BD" w:rsidRDefault="005134BD" w:rsidP="004911EC">
      <w:pPr>
        <w:jc w:val="right"/>
        <w:rPr>
          <w:rFonts w:ascii="Arial" w:hAnsi="Arial" w:cs="Arial"/>
          <w:sz w:val="22"/>
          <w:szCs w:val="22"/>
        </w:rPr>
      </w:pPr>
    </w:p>
    <w:p w14:paraId="42D43D30" w14:textId="4A14AC28" w:rsidR="000172E5" w:rsidRPr="004911EC" w:rsidRDefault="005B59E7" w:rsidP="004911EC">
      <w:pPr>
        <w:jc w:val="right"/>
        <w:rPr>
          <w:rFonts w:ascii="Arial" w:hAnsi="Arial" w:cs="Arial"/>
          <w:sz w:val="22"/>
          <w:szCs w:val="22"/>
        </w:rPr>
      </w:pPr>
      <w:r w:rsidRPr="004911EC">
        <w:rPr>
          <w:rFonts w:ascii="Arial" w:hAnsi="Arial" w:cs="Arial"/>
          <w:sz w:val="22"/>
          <w:szCs w:val="22"/>
        </w:rPr>
        <w:lastRenderedPageBreak/>
        <w:t>Zał. nr 1</w:t>
      </w:r>
    </w:p>
    <w:p w14:paraId="34105C5A" w14:textId="77777777" w:rsidR="005B59E7" w:rsidRPr="004911EC" w:rsidRDefault="005B59E7" w:rsidP="005B59E7">
      <w:pPr>
        <w:jc w:val="center"/>
        <w:rPr>
          <w:rFonts w:ascii="Arial" w:hAnsi="Arial" w:cs="Arial"/>
          <w:b/>
          <w:sz w:val="22"/>
          <w:szCs w:val="22"/>
        </w:rPr>
      </w:pPr>
      <w:r w:rsidRPr="004911EC">
        <w:rPr>
          <w:rFonts w:ascii="Arial" w:hAnsi="Arial" w:cs="Arial"/>
          <w:b/>
          <w:sz w:val="22"/>
          <w:szCs w:val="22"/>
        </w:rPr>
        <w:t>Informacja o przetwarzaniu danych osobowych</w:t>
      </w:r>
    </w:p>
    <w:p w14:paraId="161D6109" w14:textId="72B3B2A6" w:rsidR="005B59E7" w:rsidRPr="004911EC" w:rsidRDefault="005B59E7" w:rsidP="005B59E7">
      <w:pPr>
        <w:jc w:val="center"/>
        <w:rPr>
          <w:rFonts w:ascii="Arial" w:hAnsi="Arial" w:cs="Arial"/>
          <w:b/>
          <w:sz w:val="22"/>
          <w:szCs w:val="22"/>
        </w:rPr>
      </w:pPr>
      <w:r w:rsidRPr="004911EC">
        <w:rPr>
          <w:rFonts w:ascii="Arial" w:hAnsi="Arial" w:cs="Arial"/>
          <w:b/>
          <w:sz w:val="22"/>
          <w:szCs w:val="22"/>
        </w:rPr>
        <w:t>„Zanocuj w lesie”</w:t>
      </w:r>
    </w:p>
    <w:p w14:paraId="062EB2F5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D495885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Administrator danych osobowych</w:t>
      </w:r>
    </w:p>
    <w:p w14:paraId="61D5D189" w14:textId="5ABAEAF0" w:rsidR="00775041" w:rsidRDefault="00775041" w:rsidP="00775041">
      <w:pPr>
        <w:spacing w:after="160" w:line="360" w:lineRule="auto"/>
        <w:ind w:left="5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Administratorem Pani/ Pana danych osobowych jest Nadleśnictwo Brzeg, ul. Kilińskiego 1, </w:t>
      </w:r>
      <w:r>
        <w:rPr>
          <w:rFonts w:ascii="Calibri" w:hAnsi="Calibri" w:cs="Calibri"/>
          <w:sz w:val="22"/>
          <w:szCs w:val="22"/>
        </w:rPr>
        <w:br/>
        <w:t xml:space="preserve">49-300 Brzeg. Można się z nami kontaktować drogą elektroniczna pod adresem e-mail: </w:t>
      </w:r>
      <w:hyperlink r:id="rId11" w:tooltip="Adres e-mail Nadleśnictwa Brzeg" w:history="1">
        <w:r>
          <w:rPr>
            <w:rStyle w:val="Hipercze"/>
          </w:rPr>
          <w:t xml:space="preserve"> </w:t>
        </w:r>
        <w:r>
          <w:rPr>
            <w:rStyle w:val="Hipercze"/>
            <w:rFonts w:cstheme="minorHAnsi"/>
            <w:sz w:val="22"/>
            <w:szCs w:val="22"/>
          </w:rPr>
          <w:t>brzeg@katowice.lasy.gov.pl</w:t>
        </w:r>
      </w:hyperlink>
      <w:r>
        <w:rPr>
          <w:rFonts w:cstheme="minorHAns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telefonicznie pod numerem +48 77 40 48 030, lub tradycyjna pocztą pod adres wskazany powyżej.</w:t>
      </w:r>
    </w:p>
    <w:p w14:paraId="62D47233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Inspektor ochrony danych</w:t>
      </w:r>
    </w:p>
    <w:p w14:paraId="7B99EB6B" w14:textId="568E343F" w:rsidR="00775041" w:rsidRDefault="00775041" w:rsidP="00775041">
      <w:pPr>
        <w:spacing w:after="160" w:line="360" w:lineRule="auto"/>
        <w:ind w:left="5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 sprawach związanych z Pani/Pana danymi osobowymi można kontaktować się z wyznaczonym Inspektorem Ochrony Danych na adres e-mail: </w:t>
      </w:r>
      <w:hyperlink r:id="rId12" w:tooltip="Adres e-mail Inspektora Ochrony Danych Osobowych" w:history="1">
        <w:r w:rsidRPr="00A179F3">
          <w:rPr>
            <w:rStyle w:val="Hipercze"/>
            <w:rFonts w:ascii="Calibri" w:hAnsi="Calibri" w:cs="Calibri"/>
            <w:sz w:val="22"/>
            <w:szCs w:val="22"/>
          </w:rPr>
          <w:t>iod@comp-net.pl.</w:t>
        </w:r>
      </w:hyperlink>
      <w:bookmarkStart w:id="0" w:name="_GoBack"/>
      <w:bookmarkEnd w:id="0"/>
      <w:r>
        <w:rPr>
          <w:rFonts w:ascii="Calibri" w:hAnsi="Calibri" w:cs="Calibri"/>
          <w:sz w:val="22"/>
          <w:szCs w:val="22"/>
        </w:rPr>
        <w:t xml:space="preserve"> </w:t>
      </w:r>
    </w:p>
    <w:p w14:paraId="5AE974F6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Cele i podstawy przetwarzania</w:t>
      </w:r>
    </w:p>
    <w:p w14:paraId="256C4FDC" w14:textId="735E4A4D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Pani/ Pana dane osobowe zebrane w zgłoszeniu, są zbierane w ramach Programu „Zanocuj w lesie”, na podstawie Państwa zgody.</w:t>
      </w:r>
    </w:p>
    <w:p w14:paraId="474068BD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Odbiorcy danych osobowych</w:t>
      </w:r>
    </w:p>
    <w:p w14:paraId="2B1F0DDF" w14:textId="0355697B" w:rsidR="00775041" w:rsidRPr="00775041" w:rsidRDefault="00775041" w:rsidP="00775041">
      <w:pPr>
        <w:spacing w:after="160" w:line="360" w:lineRule="auto"/>
        <w:ind w:left="5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Pani/Pana dane osobowe mogą zostać ujawnione, innym jednostkom Lasów Państwowych, naszym podwykonawcom (podmioty przetwarzające) oraz odbiorcom danych wynikającym z przepisów prawa.</w:t>
      </w:r>
    </w:p>
    <w:p w14:paraId="6163FF93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Okres przechowywania danych</w:t>
      </w:r>
    </w:p>
    <w:p w14:paraId="2FBA5286" w14:textId="7EBC50BF" w:rsidR="00775041" w:rsidRDefault="00775041" w:rsidP="00775041">
      <w:pPr>
        <w:spacing w:after="160" w:line="360" w:lineRule="auto"/>
        <w:ind w:left="5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Pani/Pana dane osobowe będą przechowywane przez okres zgodny z Jednolitym rzeczowym wykazem akt dla PGL LP lub do czasu wycofania przez Państwa zgody. Cofnięcie zgody nie wpływa na zgodność przetwarzania, którego dokonano na podstawie udzielonej zgody przed jej cofnięciem.</w:t>
      </w:r>
    </w:p>
    <w:p w14:paraId="2BF936F6" w14:textId="77777777" w:rsidR="00775041" w:rsidRDefault="00775041" w:rsidP="00775041">
      <w:pPr>
        <w:spacing w:after="160" w:line="360" w:lineRule="auto"/>
        <w:ind w:left="540"/>
        <w:jc w:val="both"/>
        <w:rPr>
          <w:rFonts w:ascii="Calibri" w:hAnsi="Calibri" w:cs="Calibri"/>
          <w:sz w:val="22"/>
          <w:szCs w:val="22"/>
        </w:rPr>
      </w:pPr>
    </w:p>
    <w:p w14:paraId="5FFDBA25" w14:textId="396EEFF8" w:rsidR="00775041" w:rsidRPr="00775041" w:rsidRDefault="00775041" w:rsidP="00775041">
      <w:pPr>
        <w:spacing w:after="160" w:line="360" w:lineRule="auto"/>
        <w:ind w:left="540"/>
        <w:jc w:val="center"/>
        <w:rPr>
          <w:rFonts w:ascii="Arial" w:hAnsi="Arial" w:cs="Arial"/>
          <w:sz w:val="18"/>
          <w:szCs w:val="22"/>
        </w:rPr>
      </w:pPr>
      <w:r w:rsidRPr="00775041">
        <w:rPr>
          <w:rFonts w:ascii="Arial" w:hAnsi="Arial" w:cs="Arial"/>
          <w:sz w:val="18"/>
          <w:szCs w:val="22"/>
        </w:rPr>
        <w:t>1/2</w:t>
      </w:r>
    </w:p>
    <w:p w14:paraId="23DB1986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9FCB586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Przekazywanie danych do państwa trzeciego/organizacji międzynarodowej</w:t>
      </w:r>
    </w:p>
    <w:p w14:paraId="5AB612AC" w14:textId="276EFBBA" w:rsidR="00775041" w:rsidRP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Pani/Pana dane osobowe nie będą przekazywane do państwa trzeciego/organizacji międzynarodowej..</w:t>
      </w:r>
    </w:p>
    <w:p w14:paraId="15F73617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Prawa osób, których dane dotyczą</w:t>
      </w:r>
    </w:p>
    <w:p w14:paraId="47E2CF85" w14:textId="77777777" w:rsid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Zgodnie z przepisami prawa przysługują Pani/ Panu:</w:t>
      </w:r>
    </w:p>
    <w:p w14:paraId="633FFFE0" w14:textId="77777777" w:rsidR="00775041" w:rsidRDefault="00775041" w:rsidP="00775041">
      <w:pPr>
        <w:numPr>
          <w:ilvl w:val="0"/>
          <w:numId w:val="26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prawo dostępu do swoich danych oraz otrzymania ich kopii;</w:t>
      </w:r>
    </w:p>
    <w:p w14:paraId="2948170F" w14:textId="77777777" w:rsidR="00775041" w:rsidRDefault="00775041" w:rsidP="00775041">
      <w:pPr>
        <w:numPr>
          <w:ilvl w:val="0"/>
          <w:numId w:val="26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prawo do sprostowania (poprawiania) swoich danych;</w:t>
      </w:r>
    </w:p>
    <w:p w14:paraId="4DA95664" w14:textId="77777777" w:rsidR="00775041" w:rsidRDefault="00775041" w:rsidP="00775041">
      <w:pPr>
        <w:numPr>
          <w:ilvl w:val="0"/>
          <w:numId w:val="26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prawo do żądania usunięcia swoich danych osobowych</w:t>
      </w:r>
    </w:p>
    <w:p w14:paraId="74642027" w14:textId="77777777" w:rsidR="00775041" w:rsidRDefault="00775041" w:rsidP="00775041">
      <w:pPr>
        <w:numPr>
          <w:ilvl w:val="0"/>
          <w:numId w:val="26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prawo do złożenia sprzeciwu; </w:t>
      </w:r>
    </w:p>
    <w:p w14:paraId="4032729A" w14:textId="77777777" w:rsidR="00775041" w:rsidRDefault="00775041" w:rsidP="00775041">
      <w:pPr>
        <w:numPr>
          <w:ilvl w:val="0"/>
          <w:numId w:val="26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prawo do ograniczenia przetwarzania danych;</w:t>
      </w:r>
    </w:p>
    <w:p w14:paraId="6A63504A" w14:textId="77777777" w:rsidR="00775041" w:rsidRDefault="00775041" w:rsidP="00775041">
      <w:pPr>
        <w:numPr>
          <w:ilvl w:val="0"/>
          <w:numId w:val="26"/>
        </w:numPr>
        <w:spacing w:before="0" w:after="0" w:line="360" w:lineRule="auto"/>
        <w:ind w:left="1080"/>
        <w:jc w:val="both"/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Prawo do przenoszenia danych;</w:t>
      </w:r>
    </w:p>
    <w:p w14:paraId="7F0C189F" w14:textId="77777777" w:rsidR="00775041" w:rsidRDefault="00775041" w:rsidP="00775041">
      <w:pPr>
        <w:numPr>
          <w:ilvl w:val="0"/>
          <w:numId w:val="26"/>
        </w:numPr>
        <w:spacing w:before="0" w:after="160" w:line="360" w:lineRule="auto"/>
        <w:ind w:left="1080"/>
        <w:jc w:val="both"/>
        <w:textAlignment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prawo do wniesienia skargi do Prezesa UODO (na adres Prezesa Urzędu Ochrony Danych Osobowych, ul. Stawki 2, 00 - 193 Warszawa);</w:t>
      </w:r>
    </w:p>
    <w:p w14:paraId="038EA654" w14:textId="67BBE470" w:rsidR="00775041" w:rsidRPr="00775041" w:rsidRDefault="00775041" w:rsidP="00775041">
      <w:pPr>
        <w:spacing w:line="360" w:lineRule="auto"/>
        <w:ind w:left="54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Informacja o wymogu podania danych</w:t>
      </w:r>
    </w:p>
    <w:p w14:paraId="128F97C5" w14:textId="77777777" w:rsidR="00775041" w:rsidRDefault="00775041" w:rsidP="00775041">
      <w:pPr>
        <w:spacing w:after="160" w:line="360" w:lineRule="auto"/>
        <w:ind w:left="5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Podanie przez Państwa danych osobowych jest dobrowolne, lecz niezbędne do realizacji celu. </w:t>
      </w:r>
    </w:p>
    <w:p w14:paraId="29BE1D56" w14:textId="77777777" w:rsidR="00775041" w:rsidRDefault="00775041" w:rsidP="00775041">
      <w:pPr>
        <w:pStyle w:val="paragraph"/>
        <w:ind w:left="540"/>
        <w:jc w:val="both"/>
        <w:textAlignment w:val="baseline"/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Informacja o zautomatyzowanym podejmowaniu decyzji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D782BA1" w14:textId="77777777" w:rsidR="00775041" w:rsidRDefault="00775041" w:rsidP="00775041">
      <w:pPr>
        <w:pStyle w:val="paragraph"/>
        <w:spacing w:line="360" w:lineRule="auto"/>
        <w:ind w:left="540"/>
        <w:jc w:val="both"/>
        <w:textAlignment w:val="baseline"/>
      </w:pPr>
      <w:r>
        <w:rPr>
          <w:rStyle w:val="normaltextrun"/>
          <w:rFonts w:ascii="Calibri" w:hAnsi="Calibri" w:cs="Calibri"/>
          <w:sz w:val="22"/>
          <w:szCs w:val="22"/>
        </w:rPr>
        <w:t xml:space="preserve">Państwa dane nie będą podlegać zautomatyzowanemu podejmowaniu decyzji, w tym również </w:t>
      </w:r>
      <w:r>
        <w:rPr>
          <w:rStyle w:val="scxw8301832"/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br/>
      </w:r>
      <w:r>
        <w:rPr>
          <w:rStyle w:val="normaltextrun"/>
          <w:rFonts w:ascii="Calibri" w:hAnsi="Calibri" w:cs="Calibri"/>
          <w:sz w:val="22"/>
          <w:szCs w:val="22"/>
        </w:rPr>
        <w:t>w formie profilowania.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2A6B2776" w14:textId="30ED9CB8" w:rsidR="00775041" w:rsidRDefault="00775041" w:rsidP="00775041">
      <w:pPr>
        <w:jc w:val="both"/>
        <w:rPr>
          <w:rFonts w:ascii="Arial" w:hAnsi="Arial" w:cs="Arial"/>
          <w:b/>
          <w:sz w:val="22"/>
          <w:szCs w:val="22"/>
        </w:rPr>
      </w:pPr>
    </w:p>
    <w:p w14:paraId="1D4FA972" w14:textId="77777777" w:rsidR="00775041" w:rsidRPr="00775041" w:rsidRDefault="00775041" w:rsidP="00775041">
      <w:pPr>
        <w:rPr>
          <w:rFonts w:ascii="Arial" w:hAnsi="Arial" w:cs="Arial"/>
          <w:sz w:val="22"/>
          <w:szCs w:val="22"/>
        </w:rPr>
      </w:pPr>
    </w:p>
    <w:p w14:paraId="4F8AA140" w14:textId="77777777" w:rsidR="00775041" w:rsidRPr="00775041" w:rsidRDefault="00775041" w:rsidP="00775041">
      <w:pPr>
        <w:rPr>
          <w:rFonts w:ascii="Arial" w:hAnsi="Arial" w:cs="Arial"/>
          <w:sz w:val="22"/>
          <w:szCs w:val="22"/>
        </w:rPr>
      </w:pPr>
    </w:p>
    <w:p w14:paraId="3616D2F9" w14:textId="77777777" w:rsidR="00775041" w:rsidRPr="00775041" w:rsidRDefault="00775041" w:rsidP="00775041">
      <w:pPr>
        <w:rPr>
          <w:rFonts w:ascii="Arial" w:hAnsi="Arial" w:cs="Arial"/>
          <w:sz w:val="22"/>
          <w:szCs w:val="22"/>
        </w:rPr>
      </w:pPr>
    </w:p>
    <w:p w14:paraId="26A211B7" w14:textId="24A862EA" w:rsidR="00775041" w:rsidRDefault="00775041" w:rsidP="00775041">
      <w:pPr>
        <w:rPr>
          <w:rFonts w:ascii="Arial" w:hAnsi="Arial" w:cs="Arial"/>
          <w:sz w:val="22"/>
          <w:szCs w:val="22"/>
        </w:rPr>
      </w:pPr>
    </w:p>
    <w:p w14:paraId="22658703" w14:textId="77777777" w:rsidR="00775041" w:rsidRDefault="00775041" w:rsidP="00775041">
      <w:pPr>
        <w:rPr>
          <w:rFonts w:ascii="Arial" w:hAnsi="Arial" w:cs="Arial"/>
          <w:sz w:val="22"/>
          <w:szCs w:val="22"/>
        </w:rPr>
      </w:pPr>
    </w:p>
    <w:p w14:paraId="6AE77748" w14:textId="4CD801E9" w:rsidR="004911EC" w:rsidRPr="00775041" w:rsidRDefault="00775041" w:rsidP="00775041">
      <w:pPr>
        <w:jc w:val="center"/>
        <w:rPr>
          <w:rFonts w:ascii="Arial" w:hAnsi="Arial" w:cs="Arial"/>
          <w:sz w:val="18"/>
          <w:szCs w:val="22"/>
        </w:rPr>
      </w:pPr>
      <w:r w:rsidRPr="00775041">
        <w:rPr>
          <w:rFonts w:ascii="Arial" w:hAnsi="Arial" w:cs="Arial"/>
          <w:sz w:val="18"/>
          <w:szCs w:val="22"/>
        </w:rPr>
        <w:t>2/2</w:t>
      </w:r>
    </w:p>
    <w:sectPr w:rsidR="004911EC" w:rsidRPr="00775041" w:rsidSect="00775041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3DF071" w14:textId="77777777" w:rsidR="001D2B56" w:rsidRDefault="001D2B56" w:rsidP="000172E5">
      <w:pPr>
        <w:spacing w:after="0" w:line="240" w:lineRule="auto"/>
      </w:pPr>
      <w:r>
        <w:separator/>
      </w:r>
    </w:p>
  </w:endnote>
  <w:endnote w:type="continuationSeparator" w:id="0">
    <w:p w14:paraId="62456032" w14:textId="77777777" w:rsidR="001D2B56" w:rsidRDefault="001D2B5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A1C9E4-8DBC-4EF0-B07C-8D60B5F96C24}"/>
    <w:embedBold r:id="rId2" w:fontKey="{1F714C20-988D-49F8-8903-D4C1BA517FC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D8B0B05-28F4-4518-8019-A007E231CE85}"/>
    <w:embedBold r:id="rId4" w:fontKey="{54925761-1ED9-4C13-995F-0F07360B33F2}"/>
    <w:embedItalic r:id="rId5" w:fontKey="{EDA7710D-E139-4192-94B9-E5916CB57A78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031A150-7A6F-47AC-86AD-E15935C6E2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0144570-0E60-409C-880D-2AF340FB65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FD69F0C-B59F-469C-8C56-917C3D86FE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5B223875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CC4A9A" w14:textId="77777777" w:rsidR="001D2B56" w:rsidRDefault="001D2B56" w:rsidP="000172E5">
      <w:pPr>
        <w:spacing w:after="0" w:line="240" w:lineRule="auto"/>
      </w:pPr>
      <w:r>
        <w:separator/>
      </w:r>
    </w:p>
  </w:footnote>
  <w:footnote w:type="continuationSeparator" w:id="0">
    <w:p w14:paraId="35A823A3" w14:textId="77777777" w:rsidR="001D2B56" w:rsidRDefault="001D2B5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1610E6CA" w:rsidR="00B337A2" w:rsidRPr="00F71B2C" w:rsidRDefault="005B59E7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>w Nadleśnictwie Brzeg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32E427E"/>
    <w:multiLevelType w:val="hybridMultilevel"/>
    <w:tmpl w:val="343C4E5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24A30"/>
    <w:multiLevelType w:val="multilevel"/>
    <w:tmpl w:val="90A23C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14533C5"/>
    <w:multiLevelType w:val="hybridMultilevel"/>
    <w:tmpl w:val="751AF2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D087D"/>
    <w:multiLevelType w:val="hybridMultilevel"/>
    <w:tmpl w:val="F36E85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8"/>
  </w:num>
  <w:num w:numId="8">
    <w:abstractNumId w:val="13"/>
  </w:num>
  <w:num w:numId="9">
    <w:abstractNumId w:val="21"/>
  </w:num>
  <w:num w:numId="10">
    <w:abstractNumId w:val="1"/>
  </w:num>
  <w:num w:numId="11">
    <w:abstractNumId w:val="7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20"/>
  </w:num>
  <w:num w:numId="17">
    <w:abstractNumId w:val="3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6"/>
  </w:num>
  <w:num w:numId="23">
    <w:abstractNumId w:val="18"/>
  </w:num>
  <w:num w:numId="24">
    <w:abstractNumId w:val="12"/>
  </w:num>
  <w:num w:numId="25">
    <w:abstractNumId w:val="4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54406"/>
    <w:rsid w:val="001727CA"/>
    <w:rsid w:val="001800AB"/>
    <w:rsid w:val="001B1E7D"/>
    <w:rsid w:val="001D2B56"/>
    <w:rsid w:val="00220387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3827"/>
    <w:rsid w:val="00487D2D"/>
    <w:rsid w:val="004911EC"/>
    <w:rsid w:val="004957C0"/>
    <w:rsid w:val="004A033B"/>
    <w:rsid w:val="004D5D62"/>
    <w:rsid w:val="00502E9C"/>
    <w:rsid w:val="005112D0"/>
    <w:rsid w:val="005134BD"/>
    <w:rsid w:val="00561D42"/>
    <w:rsid w:val="00577E06"/>
    <w:rsid w:val="00583334"/>
    <w:rsid w:val="005A3BF7"/>
    <w:rsid w:val="005B59E7"/>
    <w:rsid w:val="005F2035"/>
    <w:rsid w:val="005F7990"/>
    <w:rsid w:val="006145D8"/>
    <w:rsid w:val="00637200"/>
    <w:rsid w:val="0063739C"/>
    <w:rsid w:val="006865CF"/>
    <w:rsid w:val="007147D7"/>
    <w:rsid w:val="00770F25"/>
    <w:rsid w:val="00775041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24B95"/>
    <w:rsid w:val="00937C8D"/>
    <w:rsid w:val="00940E73"/>
    <w:rsid w:val="009512C6"/>
    <w:rsid w:val="0098597D"/>
    <w:rsid w:val="009D1026"/>
    <w:rsid w:val="009F619A"/>
    <w:rsid w:val="009F6DDE"/>
    <w:rsid w:val="00A179F3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1017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37C8D"/>
    <w:pPr>
      <w:ind w:left="720"/>
      <w:contextualSpacing/>
    </w:pPr>
  </w:style>
  <w:style w:type="paragraph" w:customStyle="1" w:styleId="paragraph">
    <w:name w:val="paragraph"/>
    <w:basedOn w:val="Normalny"/>
    <w:rsid w:val="00775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775041"/>
  </w:style>
  <w:style w:type="character" w:customStyle="1" w:styleId="eop">
    <w:name w:val="eop"/>
    <w:basedOn w:val="Domylnaczcionkaakapitu"/>
    <w:rsid w:val="00775041"/>
  </w:style>
  <w:style w:type="character" w:customStyle="1" w:styleId="scxw8301832">
    <w:name w:val="scxw8301832"/>
    <w:basedOn w:val="Domylnaczcionkaakapitu"/>
    <w:rsid w:val="00775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3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rzeg@katowice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3172E1"/>
    <w:rsid w:val="00413332"/>
    <w:rsid w:val="0043313D"/>
    <w:rsid w:val="006D7532"/>
    <w:rsid w:val="00756A93"/>
    <w:rsid w:val="00782D0D"/>
    <w:rsid w:val="007F34AE"/>
    <w:rsid w:val="0088778D"/>
    <w:rsid w:val="00976E9F"/>
    <w:rsid w:val="009903F3"/>
    <w:rsid w:val="00BE6CB9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F80CD6-D254-42E4-BB67-93FACFEDB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425</Words>
  <Characters>2554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2021-04-22T09:48:00Z</dcterms:created>
  <dcterms:modified xsi:type="dcterms:W3CDTF">2021-04-28T06:57:00Z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